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22531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51822532" w14:textId="77777777" w:rsidR="00F90453" w:rsidRDefault="007F54A0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51822535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1822533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2534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51822538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1822536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2537" w14:textId="77777777" w:rsidR="00222867" w:rsidRPr="00D635C4" w:rsidRDefault="00B53C3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האגף לבריאות דיגיטלית ומחשוב</w:t>
            </w:r>
          </w:p>
        </w:tc>
      </w:tr>
      <w:tr w:rsidR="007548B0" w14:paraId="5182253B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1822539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8A6EAE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8A6EAE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253A" w14:textId="4AFB59B2" w:rsidR="00222867" w:rsidRDefault="00453ECB" w:rsidP="00B40009">
            <w:r>
              <w:rPr>
                <w:rFonts w:hint="cs"/>
                <w:rtl/>
              </w:rPr>
              <w:t>20.10.22</w:t>
            </w:r>
          </w:p>
        </w:tc>
      </w:tr>
    </w:tbl>
    <w:p w14:paraId="5182253C" w14:textId="77777777" w:rsidR="00332AFB" w:rsidRDefault="007F54A0" w:rsidP="00222867">
      <w:pPr>
        <w:rPr>
          <w:rtl/>
        </w:rPr>
      </w:pPr>
    </w:p>
    <w:p w14:paraId="5182253D" w14:textId="77777777" w:rsidR="00222867" w:rsidRDefault="007F54A0" w:rsidP="00222867">
      <w:pPr>
        <w:rPr>
          <w:rtl/>
        </w:rPr>
      </w:pPr>
    </w:p>
    <w:p w14:paraId="5182253E" w14:textId="77777777" w:rsidR="00222867" w:rsidRDefault="007F54A0" w:rsidP="00222867">
      <w:pPr>
        <w:rPr>
          <w:rtl/>
        </w:rPr>
      </w:pPr>
    </w:p>
    <w:p w14:paraId="5182253F" w14:textId="77777777" w:rsidR="00222867" w:rsidRDefault="007F54A0" w:rsidP="00222867">
      <w:pPr>
        <w:rPr>
          <w:rtl/>
        </w:rPr>
      </w:pPr>
    </w:p>
    <w:p w14:paraId="51822540" w14:textId="77777777" w:rsidR="00222867" w:rsidRDefault="007F54A0" w:rsidP="00222867">
      <w:pPr>
        <w:rPr>
          <w:rtl/>
        </w:rPr>
      </w:pPr>
    </w:p>
    <w:p w14:paraId="51822541" w14:textId="77777777" w:rsidR="00222867" w:rsidRDefault="007F54A0" w:rsidP="00222867">
      <w:pPr>
        <w:rPr>
          <w:rtl/>
        </w:rPr>
      </w:pPr>
    </w:p>
    <w:p w14:paraId="51822542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51822543" w14:textId="77777777" w:rsidR="00222867" w:rsidRDefault="007F54A0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51822544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51822545" w14:textId="77777777" w:rsidR="00222867" w:rsidRPr="00AF57E9" w:rsidRDefault="007F54A0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51822547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1822546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14:paraId="51822553" w14:textId="7777777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22548" w14:textId="77777777" w:rsidR="00951557" w:rsidRDefault="00951557" w:rsidP="00951557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EB16F0">
              <w:rPr>
                <w:rFonts w:ascii="Arial" w:hAnsi="Arial"/>
                <w:b/>
                <w:sz w:val="22"/>
                <w:szCs w:val="22"/>
                <w:rtl/>
              </w:rPr>
              <w:t xml:space="preserve">גרטנר ישראל </w:t>
            </w:r>
            <w:proofErr w:type="spellStart"/>
            <w:r w:rsidRPr="00EB16F0">
              <w:rPr>
                <w:rFonts w:ascii="Arial" w:hAnsi="Arial"/>
                <w:b/>
                <w:sz w:val="22"/>
                <w:szCs w:val="22"/>
                <w:rtl/>
              </w:rPr>
              <w:t>אדוויזורי</w:t>
            </w:r>
            <w:proofErr w:type="spellEnd"/>
            <w:r w:rsidRPr="00EB16F0">
              <w:rPr>
                <w:rFonts w:ascii="Arial" w:hAnsi="Arial"/>
                <w:b/>
                <w:sz w:val="22"/>
                <w:szCs w:val="22"/>
                <w:rtl/>
              </w:rPr>
              <w:t xml:space="preserve"> בע"מ</w:t>
            </w:r>
            <w:r w:rsidRPr="00B13FC5">
              <w:rPr>
                <w:rFonts w:ascii="Arial" w:hAnsi="Arial"/>
                <w:b/>
                <w:sz w:val="22"/>
                <w:szCs w:val="22"/>
                <w:rtl/>
              </w:rPr>
              <w:t xml:space="preserve"> מספקת מידע וניתוחים המיועדים למנהלי מערכות מידע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 w:rsidRPr="00B13FC5">
              <w:rPr>
                <w:rFonts w:ascii="Arial" w:hAnsi="Arial"/>
                <w:b/>
                <w:sz w:val="22"/>
                <w:szCs w:val="22"/>
                <w:rtl/>
              </w:rPr>
              <w:t>מומחי מערכות מידע ו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כן </w:t>
            </w:r>
            <w:r w:rsidRPr="00B13FC5">
              <w:rPr>
                <w:rFonts w:ascii="Arial" w:hAnsi="Arial"/>
                <w:b/>
                <w:sz w:val="22"/>
                <w:szCs w:val="22"/>
                <w:rtl/>
              </w:rPr>
              <w:t>שירותי ייעוץ ממוקדים. בנוסף לכך עורכת החברה כנסים בהם מרצים אנליסטים של החברה על נושאים בתחום התמחותם. המידע שהחברה מספקת כולל: מגמות בתחומים שונים של מחשוב ומערכות מידע, הערכת מוצרי תוכנה, חומרה ותקשורת והשוואתם למוצרים מתחרים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14:paraId="51822549" w14:textId="77777777" w:rsidR="00951557" w:rsidRDefault="00951557" w:rsidP="00951557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אגף המחשוב מעוניין להתקשר עם חברת גרטנר לצורך קבלת </w:t>
            </w:r>
            <w:r w:rsidRPr="00E25C6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יעוץ </w:t>
            </w:r>
            <w:r w:rsidRPr="0009452A">
              <w:rPr>
                <w:rFonts w:ascii="Arial" w:hAnsi="Arial" w:hint="cs"/>
                <w:b/>
                <w:sz w:val="22"/>
                <w:szCs w:val="22"/>
                <w:rtl/>
              </w:rPr>
              <w:t>בנושאים טכנולוגיים עסקיים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ולקבל במסגרת זו השירותים הבאים: </w:t>
            </w:r>
          </w:p>
          <w:p w14:paraId="5182254A" w14:textId="77777777" w:rsidR="00951557" w:rsidRDefault="00951557" w:rsidP="0095155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ind w:left="283" w:hanging="283"/>
              <w:rPr>
                <w:rFonts w:ascii="Arial" w:hAnsi="Arial"/>
                <w:b/>
                <w:sz w:val="22"/>
                <w:szCs w:val="22"/>
              </w:rPr>
            </w:pPr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>פורטל ייעודי לכל מנוי, העובר פרסונליזציה אישית, לניהול ההתקשרות מול החברה וניהול מתואם של הכלים ותכני המחקר הרלוונטיים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  <w:p w14:paraId="5182254B" w14:textId="77777777" w:rsidR="00951557" w:rsidRDefault="00951557" w:rsidP="0095155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ind w:left="283" w:hanging="283"/>
              <w:rPr>
                <w:rFonts w:ascii="Arial" w:hAnsi="Arial"/>
                <w:b/>
                <w:sz w:val="22"/>
                <w:szCs w:val="22"/>
              </w:rPr>
            </w:pPr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>גישה ישירה לאנליסטים ואנשי מחקר בתחומים השונים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(</w:t>
            </w:r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>ניהול מידע, ניהול טכנולוגיה, ניהול תפעול, ניהול אסטרטגי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)</w:t>
            </w:r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>, מעל 1,100 מומחים, עם ניסיון עשיר וגישה ישירה לניסיונם של אלפי לקוחות וחשיפה לפתרונות המתקדמים ביותר המוצעים ע"י ספקים בכל אחד מהתחומים.</w:t>
            </w:r>
          </w:p>
          <w:p w14:paraId="5182254C" w14:textId="77777777" w:rsidR="00951557" w:rsidRDefault="00951557" w:rsidP="0095155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ind w:left="283" w:hanging="283"/>
              <w:rPr>
                <w:rFonts w:ascii="Arial" w:hAnsi="Arial"/>
                <w:b/>
                <w:sz w:val="22"/>
                <w:szCs w:val="22"/>
              </w:rPr>
            </w:pPr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 xml:space="preserve">גישה למאגר מחקרים של גרטנר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(</w:t>
            </w:r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>מעל 100,000 מחקרים, מתוכם מעל 7,000 חדשים בכל שנה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)</w:t>
            </w:r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  <w:p w14:paraId="5182254D" w14:textId="77777777" w:rsidR="00951557" w:rsidRDefault="00951557" w:rsidP="0095155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ind w:left="283" w:hanging="283"/>
              <w:rPr>
                <w:rFonts w:ascii="Arial" w:hAnsi="Arial"/>
                <w:b/>
                <w:sz w:val="22"/>
                <w:szCs w:val="22"/>
              </w:rPr>
            </w:pPr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>ליווי יוזמות מערך המחשוב של משרד הבריאות, משלב התכנון ועד שלב היישום.</w:t>
            </w:r>
          </w:p>
          <w:p w14:paraId="5182254E" w14:textId="77777777" w:rsidR="00951557" w:rsidRDefault="00951557" w:rsidP="0095155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ind w:left="283" w:hanging="283"/>
              <w:rPr>
                <w:rFonts w:ascii="Arial" w:hAnsi="Arial"/>
                <w:b/>
                <w:sz w:val="22"/>
                <w:szCs w:val="22"/>
              </w:rPr>
            </w:pPr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>תשתית לקישור לעמיתים ואנשי מקצוע ברחבי העולם כולל מגזרי הטכנולוגיה השוני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ם.</w:t>
            </w:r>
          </w:p>
          <w:p w14:paraId="5182254F" w14:textId="77777777" w:rsidR="00951557" w:rsidRDefault="00951557" w:rsidP="0095155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ind w:left="283" w:hanging="283"/>
              <w:rPr>
                <w:rFonts w:ascii="Arial" w:hAnsi="Arial"/>
                <w:b/>
                <w:sz w:val="22"/>
                <w:szCs w:val="22"/>
              </w:rPr>
            </w:pPr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>כנסים וימי עיון עם אנליסטים מובילים בכל תחום טכנולוגי.</w:t>
            </w:r>
          </w:p>
          <w:p w14:paraId="51822550" w14:textId="77777777" w:rsidR="00951557" w:rsidRDefault="00951557" w:rsidP="0095155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ind w:left="283" w:hanging="283"/>
              <w:rPr>
                <w:rFonts w:ascii="Arial" w:hAnsi="Arial"/>
                <w:b/>
                <w:sz w:val="22"/>
                <w:szCs w:val="22"/>
              </w:rPr>
            </w:pPr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>מפגשים 1:1 עם אנליסטים המגיעים לארץ.</w:t>
            </w:r>
          </w:p>
          <w:p w14:paraId="51822551" w14:textId="77777777" w:rsidR="00951557" w:rsidRDefault="00951557" w:rsidP="0095155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ind w:left="283" w:hanging="283"/>
              <w:rPr>
                <w:rFonts w:ascii="Arial" w:hAnsi="Arial"/>
                <w:b/>
                <w:sz w:val="22"/>
                <w:szCs w:val="22"/>
              </w:rPr>
            </w:pPr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 xml:space="preserve">ליווי צמוד של מנהל לקוח בארץ ואיש צוות בחו"ל המסייעים בתכנון העבודה המשותפת </w:t>
            </w:r>
            <w:proofErr w:type="spellStart"/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>והנגשת</w:t>
            </w:r>
            <w:proofErr w:type="spellEnd"/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 xml:space="preserve"> חומרים ושיחות אנליסטים לפי צורך.</w:t>
            </w:r>
          </w:p>
          <w:p w14:paraId="51822552" w14:textId="77777777" w:rsidR="00B53C37" w:rsidRPr="00AF57E9" w:rsidRDefault="00951557" w:rsidP="0095155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 xml:space="preserve">שירות משלים המעניק תכנים מעמיקים ומפורטים המתמקדים בהעברת ידע טכני יסודי ומתקדם לבעלי התפקידים השונים (ארכיטקטים, מהנדסים, מנהלי </w:t>
            </w:r>
            <w:proofErr w:type="spellStart"/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>פרוייקטים</w:t>
            </w:r>
            <w:proofErr w:type="spellEnd"/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 xml:space="preserve"> וכו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'</w:t>
            </w:r>
            <w:r w:rsidRPr="0009452A">
              <w:rPr>
                <w:rFonts w:ascii="Arial" w:hAnsi="Arial"/>
                <w:b/>
                <w:sz w:val="22"/>
                <w:szCs w:val="22"/>
                <w:rtl/>
              </w:rPr>
              <w:t>) במערך המחשוב.</w:t>
            </w:r>
          </w:p>
        </w:tc>
      </w:tr>
    </w:tbl>
    <w:p w14:paraId="51822554" w14:textId="77777777" w:rsidR="00222867" w:rsidRPr="00AF57E9" w:rsidRDefault="007F54A0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51822555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51822556" w14:textId="77777777" w:rsidR="00222867" w:rsidRPr="00AF57E9" w:rsidRDefault="007F54A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1822557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51822558" w14:textId="77777777" w:rsidR="00222867" w:rsidRPr="00AF57E9" w:rsidRDefault="007F54A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5182255D" w14:textId="77777777" w:rsidTr="00222867">
        <w:tc>
          <w:tcPr>
            <w:tcW w:w="3085" w:type="dxa"/>
            <w:hideMark/>
          </w:tcPr>
          <w:p w14:paraId="51822559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5182255A" w14:textId="77777777" w:rsidR="00222867" w:rsidRPr="00AF57E9" w:rsidRDefault="0095155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5182255B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5182255C" w14:textId="77777777" w:rsidR="00222867" w:rsidRPr="00AF57E9" w:rsidRDefault="007F54A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5182255E" w14:textId="77777777" w:rsidR="00222867" w:rsidRPr="00AF57E9" w:rsidRDefault="007F54A0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51822561" w14:textId="77777777" w:rsidTr="00222867">
        <w:tc>
          <w:tcPr>
            <w:tcW w:w="2698" w:type="dxa"/>
            <w:shd w:val="clear" w:color="auto" w:fill="E6E6E6"/>
            <w:hideMark/>
          </w:tcPr>
          <w:p w14:paraId="5182255F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51822560" w14:textId="77777777" w:rsidR="00222867" w:rsidRPr="00AF57E9" w:rsidRDefault="0095155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EB16F0">
              <w:rPr>
                <w:rFonts w:ascii="Arial" w:hAnsi="Arial"/>
                <w:b/>
                <w:sz w:val="22"/>
                <w:szCs w:val="22"/>
                <w:rtl/>
              </w:rPr>
              <w:t xml:space="preserve">גרטנר ישראל </w:t>
            </w:r>
            <w:proofErr w:type="spellStart"/>
            <w:r w:rsidRPr="00EB16F0">
              <w:rPr>
                <w:rFonts w:ascii="Arial" w:hAnsi="Arial"/>
                <w:b/>
                <w:sz w:val="22"/>
                <w:szCs w:val="22"/>
                <w:rtl/>
              </w:rPr>
              <w:t>אדוויזורי</w:t>
            </w:r>
            <w:proofErr w:type="spellEnd"/>
            <w:r w:rsidRPr="00EB16F0">
              <w:rPr>
                <w:rFonts w:ascii="Arial" w:hAnsi="Arial"/>
                <w:b/>
                <w:sz w:val="22"/>
                <w:szCs w:val="22"/>
                <w:rtl/>
              </w:rPr>
              <w:t xml:space="preserve"> בע"מ</w:t>
            </w:r>
          </w:p>
        </w:tc>
      </w:tr>
      <w:tr w:rsidR="007548B0" w14:paraId="51822565" w14:textId="77777777" w:rsidTr="00222867">
        <w:tc>
          <w:tcPr>
            <w:tcW w:w="2698" w:type="dxa"/>
            <w:shd w:val="clear" w:color="auto" w:fill="E6E6E6"/>
            <w:hideMark/>
          </w:tcPr>
          <w:p w14:paraId="5182256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51822563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lastRenderedPageBreak/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51822564" w14:textId="77777777" w:rsidR="00222867" w:rsidRPr="00AF57E9" w:rsidRDefault="0095155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B13FC5">
              <w:rPr>
                <w:rFonts w:ascii="Arial" w:hAnsi="Arial"/>
                <w:b/>
                <w:sz w:val="22"/>
                <w:szCs w:val="22"/>
                <w:rtl/>
              </w:rPr>
              <w:lastRenderedPageBreak/>
              <w:t>514615020</w:t>
            </w:r>
          </w:p>
        </w:tc>
      </w:tr>
      <w:tr w:rsidR="007548B0" w14:paraId="51822569" w14:textId="77777777" w:rsidTr="00222867">
        <w:tc>
          <w:tcPr>
            <w:tcW w:w="2698" w:type="dxa"/>
            <w:shd w:val="clear" w:color="auto" w:fill="E6E6E6"/>
            <w:hideMark/>
          </w:tcPr>
          <w:p w14:paraId="5182256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51822567" w14:textId="77777777"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51822568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5182256C" w14:textId="77777777" w:rsidTr="00222867">
        <w:tc>
          <w:tcPr>
            <w:tcW w:w="2698" w:type="dxa"/>
            <w:shd w:val="clear" w:color="auto" w:fill="E6E6E6"/>
            <w:hideMark/>
          </w:tcPr>
          <w:p w14:paraId="5182256A" w14:textId="77777777" w:rsidR="00222867" w:rsidRPr="008A7636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8A763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5182256B" w14:textId="64BE9B33" w:rsidR="00222867" w:rsidRPr="008A7636" w:rsidRDefault="00B632BC" w:rsidP="0062139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8A763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</w:t>
            </w:r>
            <w:r w:rsidR="0062139E" w:rsidRPr="008A763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50</w:t>
            </w:r>
            <w:r w:rsidRPr="008A763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,000</w:t>
            </w:r>
            <w:r w:rsidR="00AA6B11" w:rsidRPr="008A763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2139E" w:rsidRPr="008A763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₪ כולל מע"מ</w:t>
            </w:r>
          </w:p>
        </w:tc>
      </w:tr>
      <w:tr w:rsidR="007548B0" w14:paraId="5182256F" w14:textId="77777777" w:rsidTr="00222867">
        <w:tc>
          <w:tcPr>
            <w:tcW w:w="2698" w:type="dxa"/>
            <w:shd w:val="clear" w:color="auto" w:fill="E6E6E6"/>
            <w:hideMark/>
          </w:tcPr>
          <w:p w14:paraId="5182256D" w14:textId="77777777" w:rsidR="00222867" w:rsidRPr="008A6EAE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8A6EAE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5182256E" w14:textId="47297B0F" w:rsidR="00222867" w:rsidRPr="008A6EAE" w:rsidRDefault="00B632BC" w:rsidP="008A6EAE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A6EA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1.1.202</w:t>
            </w:r>
            <w:r w:rsidR="008A6EAE" w:rsidRPr="008A6EA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</w:t>
            </w:r>
            <w:r w:rsidRPr="008A6EA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6EAE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Pr="008A6EA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31.12.2</w:t>
            </w:r>
            <w:r w:rsidR="008A6EAE" w:rsidRPr="008A6EA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</w:t>
            </w:r>
          </w:p>
        </w:tc>
      </w:tr>
    </w:tbl>
    <w:p w14:paraId="51822570" w14:textId="77777777" w:rsidR="00222867" w:rsidRPr="00AF57E9" w:rsidRDefault="007F54A0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51822571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bookmarkStart w:id="0" w:name="_GoBack"/>
      <w:bookmarkEnd w:id="0"/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51822572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51822573" w14:textId="77777777" w:rsidR="00222867" w:rsidRPr="00AF57E9" w:rsidRDefault="007F54A0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51822574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51822575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51822576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51822577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51822578" w14:textId="77777777" w:rsidR="00222867" w:rsidRPr="00AF57E9" w:rsidRDefault="007F54A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14:paraId="5182257B" w14:textId="77777777" w:rsidTr="00951557">
        <w:trPr>
          <w:trHeight w:val="2742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22579" w14:textId="77777777" w:rsidR="00951557" w:rsidRDefault="00951557" w:rsidP="00951557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למיטב ידיעתי, "גרטנר ישראל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אדוויזורי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בע"מ"</w:t>
            </w:r>
            <w:r w:rsidRPr="00232CDC">
              <w:rPr>
                <w:rFonts w:ascii="Arial" w:hAnsi="Arial"/>
                <w:b/>
                <w:sz w:val="22"/>
                <w:szCs w:val="22"/>
                <w:rtl/>
              </w:rPr>
              <w:t xml:space="preserve"> הינה החברה היחידה בארץ המסוגלת לספק שירותי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אנליזות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אוביקטיביים</w:t>
            </w:r>
            <w:proofErr w:type="spellEnd"/>
            <w:r w:rsidRPr="00232CDC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(</w:t>
            </w:r>
            <w:r w:rsidRPr="00232CDC">
              <w:rPr>
                <w:rFonts w:ascii="Arial" w:hAnsi="Arial"/>
                <w:b/>
                <w:sz w:val="22"/>
                <w:szCs w:val="22"/>
                <w:rtl/>
              </w:rPr>
              <w:t>כולל שיחות עם אנליסטים המתמחים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232CDC">
              <w:rPr>
                <w:rFonts w:ascii="Arial" w:hAnsi="Arial"/>
                <w:b/>
                <w:sz w:val="22"/>
                <w:szCs w:val="22"/>
                <w:rtl/>
              </w:rPr>
              <w:t>באופן בלעדי בתחומי הטכנולוגיה השונים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)</w:t>
            </w:r>
            <w:r w:rsidRPr="00232CDC">
              <w:rPr>
                <w:rFonts w:ascii="Arial" w:hAnsi="Arial"/>
                <w:b/>
                <w:sz w:val="22"/>
                <w:szCs w:val="22"/>
                <w:rtl/>
              </w:rPr>
              <w:t xml:space="preserve"> מגוונים בכל התחומים הטכנולוגיים והעסקיים החשובים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232CDC">
              <w:rPr>
                <w:rFonts w:ascii="Arial" w:hAnsi="Arial"/>
                <w:b/>
                <w:sz w:val="22"/>
                <w:szCs w:val="22"/>
                <w:rtl/>
              </w:rPr>
              <w:t>להתפתחות מערכי מחשוב, תקשוב, ומערכות מ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ידע בישראל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. </w:t>
            </w:r>
          </w:p>
          <w:p w14:paraId="5182257A" w14:textId="19DAF1B6" w:rsidR="00572407" w:rsidRPr="00AF57E9" w:rsidRDefault="00951557" w:rsidP="00B632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בנוסף, שירותי גרטנר מספקים התייחסות בנוגע למגמות ההתפתחות הטכנולוגיות בעולם בתחום </w:t>
            </w:r>
            <w:r w:rsidR="00B632BC">
              <w:rPr>
                <w:rFonts w:ascii="Arial" w:hAnsi="Arial" w:hint="cs"/>
                <w:b/>
                <w:sz w:val="22"/>
                <w:szCs w:val="22"/>
                <w:rtl/>
              </w:rPr>
              <w:t>הממשלה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ומאפשרים מבט ממוקד למגמות עולמיות רלוונטיות </w:t>
            </w:r>
            <w:r w:rsidR="00B632BC">
              <w:rPr>
                <w:rFonts w:ascii="Arial" w:hAnsi="Arial" w:hint="cs"/>
                <w:b/>
                <w:sz w:val="22"/>
                <w:szCs w:val="22"/>
                <w:rtl/>
              </w:rPr>
              <w:t>למחשוב משרדי ממשלה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. שירות זה מעניק ערך ייחודי למשרד הבריאות.  </w:t>
            </w:r>
          </w:p>
        </w:tc>
      </w:tr>
    </w:tbl>
    <w:p w14:paraId="5182257C" w14:textId="77777777" w:rsidR="00222867" w:rsidRPr="00AF57E9" w:rsidRDefault="007F54A0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5182257D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5182257E" w14:textId="77777777" w:rsidR="00222867" w:rsidRPr="00AF57E9" w:rsidRDefault="007F54A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182257F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51822580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951557" w14:paraId="51822584" w14:textId="77777777" w:rsidTr="006C1D9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2581" w14:textId="6104B66D" w:rsidR="00951557" w:rsidRPr="0053500C" w:rsidRDefault="004012B8" w:rsidP="0095155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בשיר גאוי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2582" w14:textId="3B4B8034" w:rsidR="00951557" w:rsidRPr="0053500C" w:rsidRDefault="004012B8" w:rsidP="0095155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זרוע טכנולוגיות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2583" w14:textId="6DC15D43" w:rsidR="00951557" w:rsidRPr="00F26302" w:rsidRDefault="004012B8" w:rsidP="00951557">
            <w:pPr>
              <w:spacing w:line="360" w:lineRule="auto"/>
              <w:jc w:val="center"/>
              <w:rPr>
                <w:rFonts w:ascii="Arial" w:hAnsi="Arial" w:cs="Guttman Yad-Light"/>
                <w:b/>
                <w:sz w:val="22"/>
                <w:szCs w:val="22"/>
                <w:rtl/>
              </w:rPr>
            </w:pPr>
            <w:r>
              <w:rPr>
                <w:rFonts w:ascii="Arial" w:hAnsi="Arial" w:cs="Guttman Yad-Light" w:hint="cs"/>
                <w:b/>
                <w:sz w:val="22"/>
                <w:szCs w:val="22"/>
                <w:rtl/>
              </w:rPr>
              <w:t>בשיר גאוי</w:t>
            </w:r>
          </w:p>
        </w:tc>
      </w:tr>
      <w:tr w:rsidR="007548B0" w14:paraId="51822588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1822585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1822586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1822587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51822589" w14:textId="77777777" w:rsidR="00222867" w:rsidRDefault="007F54A0" w:rsidP="00222867">
      <w:pPr>
        <w:rPr>
          <w:rtl/>
        </w:rPr>
      </w:pPr>
    </w:p>
    <w:p w14:paraId="5182258A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5182258B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951557" w:rsidRPr="00AF57E9" w14:paraId="5182258F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258C" w14:textId="353B9C6A" w:rsidR="00B07843" w:rsidRPr="0053500C" w:rsidRDefault="00EE10F4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258D" w14:textId="67270726"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B945EA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258E" w14:textId="5E9DC829" w:rsidR="00B07843" w:rsidRPr="00AF57E9" w:rsidRDefault="00EE10F4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6614A8D4" wp14:editId="3FB16971">
                  <wp:extent cx="1943099" cy="514350"/>
                  <wp:effectExtent l="0" t="0" r="63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908" cy="516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557" w:rsidRPr="00AF57E9" w14:paraId="51822593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1822590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1822591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1822592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E4C28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14:paraId="51822594" w14:textId="77777777" w:rsidR="00572407" w:rsidRPr="00817FBA" w:rsidRDefault="00572407" w:rsidP="00572407"/>
    <w:sectPr w:rsidR="0057240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F8ACB" w14:textId="77777777" w:rsidR="007F54A0" w:rsidRDefault="007F54A0">
      <w:r>
        <w:separator/>
      </w:r>
    </w:p>
  </w:endnote>
  <w:endnote w:type="continuationSeparator" w:id="0">
    <w:p w14:paraId="464874E5" w14:textId="77777777" w:rsidR="007F54A0" w:rsidRDefault="007F5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ttman Yad-Light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518225C0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518225BC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18225BD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18225BE" w14:textId="44274A4E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8A7636">
            <w:rPr>
              <w:rStyle w:val="af"/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8A7636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518225BF" w14:textId="77777777" w:rsidR="00354861" w:rsidRPr="0098529F" w:rsidRDefault="007F54A0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518225C5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18225C1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18225C2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18225C3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18225C4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518225C8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518225C6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518225C7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518225C9" w14:textId="77777777" w:rsidR="00E678BB" w:rsidRPr="00354861" w:rsidRDefault="007F54A0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602F4" w14:textId="77777777" w:rsidR="007F54A0" w:rsidRDefault="007F54A0">
      <w:r>
        <w:separator/>
      </w:r>
    </w:p>
  </w:footnote>
  <w:footnote w:type="continuationSeparator" w:id="0">
    <w:p w14:paraId="3A48BE0E" w14:textId="77777777" w:rsidR="007F54A0" w:rsidRDefault="007F5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5182259E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5182259C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5182259D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518225A5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5182259F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518225CA" wp14:editId="518225CB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518225A0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518225A1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518225A2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18225A3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18225A4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518225A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18225A6" w14:textId="77777777" w:rsidR="009220EC" w:rsidRPr="00D84715" w:rsidRDefault="007F54A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18225A7" w14:textId="77777777" w:rsidR="009220EC" w:rsidRDefault="007F54A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18225A8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18225A9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518225A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18225AB" w14:textId="77777777" w:rsidR="003D6D13" w:rsidRPr="00D84715" w:rsidRDefault="007F54A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18225AC" w14:textId="77777777" w:rsidR="003D6D13" w:rsidRPr="00D84715" w:rsidRDefault="007F54A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18225AD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18225AE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518225B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18225B0" w14:textId="77777777" w:rsidR="009220EC" w:rsidRPr="00D84715" w:rsidRDefault="007F54A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18225B1" w14:textId="77777777" w:rsidR="009220EC" w:rsidRPr="00D84715" w:rsidRDefault="007F54A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18225B2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18225B3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518225BA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18225B5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518225B6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18225B7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18225B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18225B9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518225BB" w14:textId="77777777" w:rsidR="00E678BB" w:rsidRPr="00D84715" w:rsidRDefault="007F54A0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7223692"/>
    <w:multiLevelType w:val="hybridMultilevel"/>
    <w:tmpl w:val="5E600BFC"/>
    <w:lvl w:ilvl="0" w:tplc="04090005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 w15:restartNumberingAfterBreak="0">
    <w:nsid w:val="1F7031E0"/>
    <w:multiLevelType w:val="hybridMultilevel"/>
    <w:tmpl w:val="732019FA"/>
    <w:lvl w:ilvl="0" w:tplc="DD64C1A6">
      <w:start w:val="1"/>
      <w:numFmt w:val="hebrew1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70AE3"/>
    <w:rsid w:val="002C7A4C"/>
    <w:rsid w:val="002D5C29"/>
    <w:rsid w:val="00336CDD"/>
    <w:rsid w:val="004012B8"/>
    <w:rsid w:val="00453ECB"/>
    <w:rsid w:val="004B4C6C"/>
    <w:rsid w:val="004D220C"/>
    <w:rsid w:val="004F32EE"/>
    <w:rsid w:val="00572407"/>
    <w:rsid w:val="005C41AB"/>
    <w:rsid w:val="0062139E"/>
    <w:rsid w:val="00675430"/>
    <w:rsid w:val="006B4B6C"/>
    <w:rsid w:val="006B6AA1"/>
    <w:rsid w:val="00715AB0"/>
    <w:rsid w:val="007355AB"/>
    <w:rsid w:val="007548B0"/>
    <w:rsid w:val="007F54A0"/>
    <w:rsid w:val="008A6EAE"/>
    <w:rsid w:val="008A7636"/>
    <w:rsid w:val="009367D8"/>
    <w:rsid w:val="00951557"/>
    <w:rsid w:val="009668A7"/>
    <w:rsid w:val="009B6B29"/>
    <w:rsid w:val="009F7FB7"/>
    <w:rsid w:val="00A70913"/>
    <w:rsid w:val="00AA6B11"/>
    <w:rsid w:val="00AB3379"/>
    <w:rsid w:val="00AE4C28"/>
    <w:rsid w:val="00B07843"/>
    <w:rsid w:val="00B40009"/>
    <w:rsid w:val="00B53C37"/>
    <w:rsid w:val="00B632BC"/>
    <w:rsid w:val="00B76632"/>
    <w:rsid w:val="00B83937"/>
    <w:rsid w:val="00B945EA"/>
    <w:rsid w:val="00DC7477"/>
    <w:rsid w:val="00E8203D"/>
    <w:rsid w:val="00EA62A6"/>
    <w:rsid w:val="00EE10F4"/>
    <w:rsid w:val="00F0649A"/>
    <w:rsid w:val="00F251F5"/>
    <w:rsid w:val="00F9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822531"/>
  <w15:docId w15:val="{296A6579-0197-4B50-A556-BB45153F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112337218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2018-11-11T13:04:26+00:00</SDDocDate>
    <elnewpapaerdate xmlns="276fb107-33e2-4c3f-bae8-9cd5efb2baae" xsi:nil="true"/>
    <SDHebDate xmlns="276fb107-33e2-4c3f-bae8-9cd5efb2baae">ג' בכסלו,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E4314-E932-4D01-9444-9B03CF431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4.xml><?xml version="1.0" encoding="utf-8"?>
<ds:datastoreItem xmlns:ds="http://schemas.openxmlformats.org/officeDocument/2006/customXml" ds:itemID="{D5E81891-57BE-4933-8776-23DB26175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</TotalTime>
  <Pages>3</Pages>
  <Words>611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ספק יחיד גרטנר 2019 (3).docx.</vt:lpstr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ספק יחיד גרטנר 2019 (3).docx.</dc:title>
  <dc:creator>Marina Paz</dc:creator>
  <cp:lastModifiedBy>דורין אמויאל</cp:lastModifiedBy>
  <cp:revision>2</cp:revision>
  <dcterms:created xsi:type="dcterms:W3CDTF">2022-10-27T08:51:00Z</dcterms:created>
  <dcterms:modified xsi:type="dcterms:W3CDTF">2022-10-27T08:51:00Z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